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879" w:rsidRDefault="00346879" w:rsidP="00346879">
      <w:pPr>
        <w:pStyle w:val="ConsPlusNormal"/>
        <w:jc w:val="center"/>
      </w:pPr>
      <w:r>
        <w:t>ОПИСАНИЕ МЕСТОПОЛОЖЕНИЯ ГРАНИЦ</w:t>
      </w:r>
    </w:p>
    <w:p w:rsidR="00346879" w:rsidRDefault="00346879" w:rsidP="00346879">
      <w:pPr>
        <w:pStyle w:val="ConsPlusNormal"/>
        <w:jc w:val="center"/>
      </w:pPr>
    </w:p>
    <w:p w:rsidR="00346879" w:rsidRPr="00B4021D" w:rsidRDefault="00346879" w:rsidP="0034687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чзу1</w:t>
      </w:r>
      <w:r w:rsidR="0038375B">
        <w:rPr>
          <w:color w:val="000000" w:themeColor="text1"/>
          <w:u w:val="single"/>
        </w:rPr>
        <w:t>5</w:t>
      </w:r>
      <w:r>
        <w:rPr>
          <w:color w:val="000000" w:themeColor="text1"/>
          <w:u w:val="single"/>
        </w:rPr>
        <w:t xml:space="preserve"> (Сервитут 1</w:t>
      </w:r>
      <w:r w:rsidR="0038375B">
        <w:rPr>
          <w:color w:val="000000" w:themeColor="text1"/>
          <w:u w:val="single"/>
        </w:rPr>
        <w:t>5</w:t>
      </w:r>
      <w:r>
        <w:rPr>
          <w:color w:val="000000" w:themeColor="text1"/>
          <w:u w:val="single"/>
        </w:rPr>
        <w:t>)</w:t>
      </w:r>
    </w:p>
    <w:p w:rsidR="00346879" w:rsidRPr="00E83143" w:rsidRDefault="00984681" w:rsidP="00346879">
      <w:pPr>
        <w:pStyle w:val="ConsPlusNormal"/>
        <w:jc w:val="center"/>
        <w:rPr>
          <w:sz w:val="22"/>
        </w:rPr>
      </w:pPr>
      <w:r>
        <w:t xml:space="preserve"> </w:t>
      </w:r>
      <w:proofErr w:type="gramStart"/>
      <w:r w:rsidR="00346879" w:rsidRPr="00E83143">
        <w:rPr>
          <w:sz w:val="22"/>
        </w:rPr>
        <w:t>(наименование объекта</w:t>
      </w:r>
      <w:r w:rsidRPr="00E83143">
        <w:rPr>
          <w:sz w:val="22"/>
        </w:rPr>
        <w:t>,</w:t>
      </w:r>
      <w:r w:rsidR="00346879" w:rsidRPr="00E83143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346879" w:rsidRDefault="00346879" w:rsidP="00346879">
      <w:pPr>
        <w:pStyle w:val="ConsPlusNormal"/>
        <w:jc w:val="center"/>
      </w:pPr>
    </w:p>
    <w:p w:rsidR="00B5095C" w:rsidRPr="00462FDF" w:rsidRDefault="00346879" w:rsidP="0034687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34687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38375B" w:rsidP="0038375B">
            <w:pPr>
              <w:pStyle w:val="ConsPlusNormal"/>
            </w:pPr>
            <w:r>
              <w:t>33</w:t>
            </w:r>
            <w:r w:rsidR="00A6448F">
              <w:t xml:space="preserve"> кв</w:t>
            </w:r>
            <w:proofErr w:type="gramStart"/>
            <w:r w:rsidR="00A6448F">
              <w:t>.м</w:t>
            </w:r>
            <w:proofErr w:type="gramEnd"/>
            <w:r w:rsidR="00A6448F">
              <w:t xml:space="preserve"> +/- </w:t>
            </w:r>
            <w:r>
              <w:t>2</w:t>
            </w:r>
            <w:r w:rsidR="00A6448F">
              <w:t xml:space="preserve"> кв.м</w:t>
            </w:r>
          </w:p>
        </w:tc>
      </w:tr>
      <w:tr w:rsidR="00B5095C" w:rsidTr="0034687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984681" w:rsidRDefault="00984681" w:rsidP="00984681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984681" w:rsidRDefault="00984681" w:rsidP="00984681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я, на срок указанных строительства, реконструкции, ремонта;</w:t>
            </w:r>
            <w:proofErr w:type="gramEnd"/>
          </w:p>
          <w:p w:rsidR="00B5095C" w:rsidRDefault="00984681" w:rsidP="00984681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E35C89" w:rsidRPr="00E35C89" w:rsidRDefault="002D4E18" w:rsidP="00346879">
      <w:r>
        <w:br w:type="page"/>
      </w:r>
    </w:p>
    <w:tbl>
      <w:tblPr>
        <w:tblpPr w:leftFromText="180" w:rightFromText="180" w:vertAnchor="text" w:horzAnchor="margin" w:tblpY="556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jc w:val="center"/>
              <w:outlineLvl w:val="0"/>
            </w:pPr>
            <w:r>
              <w:lastRenderedPageBreak/>
              <w:t xml:space="preserve">Сведения о местоположении границ объекта </w:t>
            </w:r>
            <w:hyperlink r:id="rId6" w:history="1"/>
          </w:p>
        </w:tc>
      </w:tr>
      <w:tr w:rsidR="0025050F" w:rsidTr="00346879">
        <w:tc>
          <w:tcPr>
            <w:tcW w:w="9786" w:type="dxa"/>
            <w:gridSpan w:val="5"/>
          </w:tcPr>
          <w:p w:rsidR="0025050F" w:rsidRPr="0011474A" w:rsidRDefault="00AA6323" w:rsidP="0034687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346879">
        <w:tc>
          <w:tcPr>
            <w:tcW w:w="9786" w:type="dxa"/>
            <w:gridSpan w:val="5"/>
          </w:tcPr>
          <w:p w:rsidR="0025050F" w:rsidRDefault="0025050F" w:rsidP="0034687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346879">
        <w:tc>
          <w:tcPr>
            <w:tcW w:w="1184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34687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346879">
        <w:tc>
          <w:tcPr>
            <w:tcW w:w="1184" w:type="dxa"/>
            <w:vMerge/>
          </w:tcPr>
          <w:p w:rsidR="0025050F" w:rsidRDefault="0025050F" w:rsidP="00346879"/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346879"/>
        </w:tc>
        <w:tc>
          <w:tcPr>
            <w:tcW w:w="1122" w:type="dxa"/>
            <w:vMerge/>
          </w:tcPr>
          <w:p w:rsidR="0025050F" w:rsidRDefault="0025050F" w:rsidP="00346879"/>
        </w:tc>
      </w:tr>
      <w:tr w:rsidR="0025050F" w:rsidTr="00346879">
        <w:tc>
          <w:tcPr>
            <w:tcW w:w="1184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34687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CE48E4" w:rsidTr="00346879">
        <w:tc>
          <w:tcPr>
            <w:tcW w:w="1184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419864.45</w:t>
            </w:r>
          </w:p>
        </w:tc>
        <w:tc>
          <w:tcPr>
            <w:tcW w:w="1683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2207225.61</w:t>
            </w:r>
          </w:p>
        </w:tc>
        <w:tc>
          <w:tcPr>
            <w:tcW w:w="3927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E48E4" w:rsidTr="00346879">
        <w:tc>
          <w:tcPr>
            <w:tcW w:w="1184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419866.29</w:t>
            </w:r>
          </w:p>
        </w:tc>
        <w:tc>
          <w:tcPr>
            <w:tcW w:w="1683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2207232.43</w:t>
            </w:r>
          </w:p>
        </w:tc>
        <w:tc>
          <w:tcPr>
            <w:tcW w:w="3927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E48E4" w:rsidTr="00346879">
        <w:tc>
          <w:tcPr>
            <w:tcW w:w="1184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419884.68</w:t>
            </w:r>
          </w:p>
        </w:tc>
        <w:tc>
          <w:tcPr>
            <w:tcW w:w="1683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2207264.93</w:t>
            </w:r>
          </w:p>
        </w:tc>
        <w:tc>
          <w:tcPr>
            <w:tcW w:w="3927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CE48E4" w:rsidTr="00346879">
        <w:tc>
          <w:tcPr>
            <w:tcW w:w="1184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419864.45</w:t>
            </w:r>
          </w:p>
        </w:tc>
        <w:tc>
          <w:tcPr>
            <w:tcW w:w="1683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2207225.61</w:t>
            </w:r>
          </w:p>
        </w:tc>
        <w:tc>
          <w:tcPr>
            <w:tcW w:w="3927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CE48E4" w:rsidRDefault="00CE48E4" w:rsidP="00CE48E4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743D49" w:rsidRDefault="00E35C89" w:rsidP="00346879">
      <w:pPr>
        <w:spacing w:after="1" w:line="240" w:lineRule="atLeast"/>
        <w:jc w:val="center"/>
      </w:pPr>
      <w:r>
        <w:br w:type="textWrapping" w:clear="all"/>
      </w:r>
      <w:r w:rsidR="00346879">
        <w:t>Раздел 2</w:t>
      </w: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4449" w:rsidRDefault="00864449" w:rsidP="00346879">
      <w:r>
        <w:separator/>
      </w:r>
    </w:p>
  </w:endnote>
  <w:endnote w:type="continuationSeparator" w:id="0">
    <w:p w:rsidR="00864449" w:rsidRDefault="00864449" w:rsidP="00346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4449" w:rsidRDefault="00864449" w:rsidP="00346879">
      <w:r>
        <w:separator/>
      </w:r>
    </w:p>
  </w:footnote>
  <w:footnote w:type="continuationSeparator" w:id="0">
    <w:p w:rsidR="00864449" w:rsidRDefault="00864449" w:rsidP="00346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48F"/>
    <w:rsid w:val="0011474A"/>
    <w:rsid w:val="00122AE6"/>
    <w:rsid w:val="00144783"/>
    <w:rsid w:val="00152883"/>
    <w:rsid w:val="0015416B"/>
    <w:rsid w:val="00176C8E"/>
    <w:rsid w:val="0025050F"/>
    <w:rsid w:val="002D4E18"/>
    <w:rsid w:val="00346879"/>
    <w:rsid w:val="00347106"/>
    <w:rsid w:val="003515C2"/>
    <w:rsid w:val="0038375B"/>
    <w:rsid w:val="003C3621"/>
    <w:rsid w:val="00413FE9"/>
    <w:rsid w:val="00437083"/>
    <w:rsid w:val="00462FDF"/>
    <w:rsid w:val="004E1A54"/>
    <w:rsid w:val="005413C7"/>
    <w:rsid w:val="005613D8"/>
    <w:rsid w:val="00561BFA"/>
    <w:rsid w:val="00597938"/>
    <w:rsid w:val="005B4E8D"/>
    <w:rsid w:val="005C3994"/>
    <w:rsid w:val="005D41A2"/>
    <w:rsid w:val="005D5656"/>
    <w:rsid w:val="005E3A4C"/>
    <w:rsid w:val="00646858"/>
    <w:rsid w:val="006D3697"/>
    <w:rsid w:val="006F0B15"/>
    <w:rsid w:val="00724EB8"/>
    <w:rsid w:val="00743D49"/>
    <w:rsid w:val="00747880"/>
    <w:rsid w:val="007C6830"/>
    <w:rsid w:val="00843C51"/>
    <w:rsid w:val="00864449"/>
    <w:rsid w:val="00881B54"/>
    <w:rsid w:val="008A4840"/>
    <w:rsid w:val="008A7C76"/>
    <w:rsid w:val="008B74AB"/>
    <w:rsid w:val="00913FAA"/>
    <w:rsid w:val="00941123"/>
    <w:rsid w:val="0095576B"/>
    <w:rsid w:val="00984681"/>
    <w:rsid w:val="00A6448F"/>
    <w:rsid w:val="00A86F34"/>
    <w:rsid w:val="00AA6323"/>
    <w:rsid w:val="00B1297A"/>
    <w:rsid w:val="00B5095C"/>
    <w:rsid w:val="00B709C1"/>
    <w:rsid w:val="00B8202E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E48E4"/>
    <w:rsid w:val="00D17AF4"/>
    <w:rsid w:val="00D82EA6"/>
    <w:rsid w:val="00D95EA0"/>
    <w:rsid w:val="00DA2B17"/>
    <w:rsid w:val="00DF3073"/>
    <w:rsid w:val="00E04AD1"/>
    <w:rsid w:val="00E07D0D"/>
    <w:rsid w:val="00E35C89"/>
    <w:rsid w:val="00E83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8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rsid w:val="003468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879"/>
    <w:rPr>
      <w:sz w:val="24"/>
      <w:szCs w:val="24"/>
    </w:rPr>
  </w:style>
  <w:style w:type="paragraph" w:styleId="a5">
    <w:name w:val="footer"/>
    <w:basedOn w:val="a"/>
    <w:link w:val="a6"/>
    <w:rsid w:val="003468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46879"/>
    <w:rPr>
      <w:sz w:val="24"/>
      <w:szCs w:val="24"/>
    </w:rPr>
  </w:style>
  <w:style w:type="paragraph" w:styleId="a7">
    <w:name w:val="Balloon Text"/>
    <w:basedOn w:val="a"/>
    <w:link w:val="a8"/>
    <w:semiHidden/>
    <w:unhideWhenUsed/>
    <w:rsid w:val="0098468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98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A8E3D3BF591B505D597C8646F0898AA31895140CA8162D409B19CA8DA835AD9D82E6CC4C4A2D3E3fBG2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6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1773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4</cp:revision>
  <cp:lastPrinted>2024-02-09T07:30:00Z</cp:lastPrinted>
  <dcterms:created xsi:type="dcterms:W3CDTF">2024-04-04T08:12:00Z</dcterms:created>
  <dcterms:modified xsi:type="dcterms:W3CDTF">2024-04-04T08:18:00Z</dcterms:modified>
</cp:coreProperties>
</file>